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1E6962" w14:textId="77777777" w:rsidR="00AF5348" w:rsidRDefault="00AF5348" w:rsidP="00AF5348">
      <w:pPr>
        <w:pStyle w:val="Naslov1"/>
        <w:rPr>
          <w:noProof/>
        </w:rPr>
      </w:pPr>
      <w:r w:rsidRPr="00424FC5">
        <w:rPr>
          <w:noProof/>
        </w:rPr>
        <w:t>The title should be exact and concize comprising up to 100 letters</w:t>
      </w:r>
    </w:p>
    <w:p w14:paraId="53BD9890" w14:textId="77777777" w:rsidR="00AF5348" w:rsidRPr="000B0277" w:rsidRDefault="00AF5348" w:rsidP="00AF5348"/>
    <w:p w14:paraId="2B929C7D" w14:textId="77777777" w:rsidR="00AF5348" w:rsidRDefault="00AF5348" w:rsidP="00AF5348">
      <w:pPr>
        <w:pStyle w:val="Autori"/>
      </w:pPr>
      <w:r>
        <w:t>Name Surname</w:t>
      </w:r>
      <w:r>
        <w:rPr>
          <w:vertAlign w:val="superscript"/>
        </w:rPr>
        <w:t>1</w:t>
      </w:r>
      <w:r w:rsidRPr="009A7660">
        <w:t xml:space="preserve">, </w:t>
      </w:r>
      <w:r>
        <w:t>Name Surname</w:t>
      </w:r>
      <w:r>
        <w:rPr>
          <w:vertAlign w:val="superscript"/>
        </w:rPr>
        <w:t>2</w:t>
      </w:r>
      <w:r w:rsidRPr="009A7660">
        <w:t xml:space="preserve">, </w:t>
      </w:r>
      <w:r>
        <w:t>Name Surname</w:t>
      </w:r>
      <w:r>
        <w:rPr>
          <w:vertAlign w:val="superscript"/>
        </w:rPr>
        <w:t>1</w:t>
      </w:r>
      <w:r>
        <w:t>, Name Surname</w:t>
      </w:r>
      <w:r>
        <w:rPr>
          <w:vertAlign w:val="superscript"/>
        </w:rPr>
        <w:t>3</w:t>
      </w:r>
      <w:r>
        <w:t>, Name Surname</w:t>
      </w:r>
      <w:r>
        <w:rPr>
          <w:vertAlign w:val="superscript"/>
        </w:rPr>
        <w:t>2</w:t>
      </w:r>
    </w:p>
    <w:p w14:paraId="328A2886" w14:textId="77777777" w:rsidR="00AF5348" w:rsidRPr="00FC2F25" w:rsidRDefault="00AF5348" w:rsidP="00AF5348">
      <w:pPr>
        <w:pStyle w:val="Autori"/>
      </w:pPr>
    </w:p>
    <w:p w14:paraId="79417099" w14:textId="77777777" w:rsidR="00AF5348" w:rsidRPr="00DC267A" w:rsidRDefault="00AF5348" w:rsidP="00AF5348">
      <w:pPr>
        <w:pStyle w:val="adresa"/>
      </w:pPr>
      <w:r>
        <w:rPr>
          <w:vertAlign w:val="superscript"/>
        </w:rPr>
        <w:t>1</w:t>
      </w:r>
      <w:r>
        <w:t>University of Zagreb Faculty of Agriculture, Svetošimunska cesta 25, Zagreb, Croatia (</w:t>
      </w:r>
      <w:hyperlink r:id="rId4" w:history="1">
        <w:r w:rsidRPr="00372BA3">
          <w:rPr>
            <w:rStyle w:val="Hiperveza"/>
          </w:rPr>
          <w:t>contact@agr.hr</w:t>
        </w:r>
      </w:hyperlink>
      <w:r>
        <w:t xml:space="preserve">) </w:t>
      </w:r>
    </w:p>
    <w:p w14:paraId="5E898834" w14:textId="77777777" w:rsidR="00AF5348" w:rsidRDefault="00AF5348" w:rsidP="00AF5348">
      <w:pPr>
        <w:pStyle w:val="adresa"/>
      </w:pPr>
      <w:r>
        <w:rPr>
          <w:vertAlign w:val="superscript"/>
        </w:rPr>
        <w:t>2</w:t>
      </w:r>
      <w:r>
        <w:t>Faculty of Agrobiotechnical Sciences Osijek, University of Josip Juraj Strossmayer in Osijek</w:t>
      </w:r>
      <w:r w:rsidRPr="007D6865">
        <w:t xml:space="preserve">, </w:t>
      </w:r>
      <w:r>
        <w:t>Vladimira Preloga 1</w:t>
      </w:r>
      <w:r w:rsidRPr="007D6865">
        <w:t xml:space="preserve">, Osijek, </w:t>
      </w:r>
      <w:r>
        <w:t>Croatia</w:t>
      </w:r>
    </w:p>
    <w:p w14:paraId="5D3B1F03" w14:textId="77777777" w:rsidR="00AF5348" w:rsidRDefault="00AF5348" w:rsidP="00AF5348">
      <w:pPr>
        <w:pStyle w:val="adresa"/>
      </w:pPr>
      <w:r w:rsidRPr="00DC267A">
        <w:rPr>
          <w:vertAlign w:val="superscript"/>
        </w:rPr>
        <w:t>3</w:t>
      </w:r>
      <w:r w:rsidRPr="00E01361">
        <w:t>Research Institute for Soil Science and Agricultural Chemistry of the Hungarian Academy of Sciences, Herman Ottó út 15, Budapest,</w:t>
      </w:r>
      <w:r>
        <w:t xml:space="preserve"> </w:t>
      </w:r>
      <w:r w:rsidRPr="00E01361">
        <w:t>Hungary</w:t>
      </w:r>
    </w:p>
    <w:p w14:paraId="58C7FBC1" w14:textId="4021940D" w:rsidR="00176679" w:rsidRPr="009644A2" w:rsidRDefault="00AF5348" w:rsidP="00AF5348">
      <w:pPr>
        <w:pStyle w:val="adresa"/>
        <w:rPr>
          <w:noProof w:val="0"/>
          <w:lang w:val="en-US"/>
        </w:rPr>
      </w:pPr>
      <w:r>
        <w:rPr>
          <w:vertAlign w:val="superscript"/>
        </w:rPr>
        <w:t>4</w:t>
      </w:r>
      <w:r w:rsidRPr="00424FC5">
        <w:t xml:space="preserve">Horticulture Faculty, University </w:t>
      </w:r>
      <w:r>
        <w:t xml:space="preserve">of Craiova, A.I.Cuza street </w:t>
      </w:r>
      <w:r w:rsidRPr="00424FC5">
        <w:t>13, Craiova, Romania</w:t>
      </w:r>
    </w:p>
    <w:p w14:paraId="0B11F2EF" w14:textId="77777777" w:rsidR="00176679" w:rsidRPr="009644A2" w:rsidRDefault="00176679" w:rsidP="00176679">
      <w:pPr>
        <w:rPr>
          <w:szCs w:val="24"/>
          <w:lang w:val="en-US"/>
        </w:rPr>
      </w:pPr>
    </w:p>
    <w:p w14:paraId="4AA169CE" w14:textId="77777777" w:rsidR="00EC2D4E" w:rsidRPr="009644A2" w:rsidRDefault="00EC2D4E" w:rsidP="00EC2D4E">
      <w:pPr>
        <w:rPr>
          <w:b/>
          <w:szCs w:val="24"/>
          <w:lang w:val="en-US"/>
        </w:rPr>
      </w:pPr>
      <w:r w:rsidRPr="009644A2">
        <w:rPr>
          <w:b/>
          <w:szCs w:val="24"/>
          <w:lang w:val="en-US"/>
        </w:rPr>
        <w:t>S</w:t>
      </w:r>
      <w:r w:rsidR="000919C7">
        <w:rPr>
          <w:b/>
          <w:szCs w:val="24"/>
          <w:lang w:val="en-US"/>
        </w:rPr>
        <w:t>ummary</w:t>
      </w:r>
    </w:p>
    <w:p w14:paraId="06D655A7" w14:textId="17DFA6F1" w:rsidR="00464145" w:rsidRDefault="00464145" w:rsidP="008E6960">
      <w:pPr>
        <w:rPr>
          <w:szCs w:val="24"/>
          <w:lang w:val="en-US"/>
        </w:rPr>
      </w:pPr>
      <w:r w:rsidRPr="00464145">
        <w:rPr>
          <w:szCs w:val="24"/>
          <w:lang w:val="en-US"/>
        </w:rPr>
        <w:t>Dear Author, when submitting your abstract, you are kindly requested to write it directly on this sample form. Please kindly note that the Scientific Committee reserves the right to return for revision abstracts that do not conform to the form specified in the author guidelines.</w:t>
      </w:r>
    </w:p>
    <w:p w14:paraId="10F52EE5" w14:textId="557B9A70" w:rsidR="009644A2" w:rsidRDefault="00464145" w:rsidP="008E6960">
      <w:pPr>
        <w:rPr>
          <w:noProof/>
          <w:szCs w:val="24"/>
        </w:rPr>
      </w:pPr>
      <w:r w:rsidRPr="00464145">
        <w:rPr>
          <w:noProof/>
          <w:szCs w:val="24"/>
        </w:rPr>
        <w:t xml:space="preserve">The </w:t>
      </w:r>
      <w:r w:rsidR="0063230B">
        <w:rPr>
          <w:noProof/>
          <w:szCs w:val="24"/>
        </w:rPr>
        <w:t>abstract</w:t>
      </w:r>
      <w:r w:rsidRPr="00464145">
        <w:rPr>
          <w:noProof/>
          <w:szCs w:val="24"/>
        </w:rPr>
        <w:t xml:space="preserve"> should contain three main parts written without subtitles: the aim of the research, the basic results and brief conclusions. The aim of the research should be briefly described, the basic results should be clearly and accurately presented with a short </w:t>
      </w:r>
      <w:r w:rsidR="0063230B">
        <w:rPr>
          <w:noProof/>
          <w:szCs w:val="24"/>
        </w:rPr>
        <w:t>discussion</w:t>
      </w:r>
      <w:r w:rsidRPr="00464145">
        <w:rPr>
          <w:noProof/>
          <w:szCs w:val="24"/>
        </w:rPr>
        <w:t xml:space="preserve">, and brief conclusions should be </w:t>
      </w:r>
      <w:r w:rsidR="0063230B">
        <w:rPr>
          <w:noProof/>
          <w:szCs w:val="24"/>
        </w:rPr>
        <w:t xml:space="preserve">the </w:t>
      </w:r>
      <w:r w:rsidRPr="00464145">
        <w:rPr>
          <w:noProof/>
          <w:szCs w:val="24"/>
        </w:rPr>
        <w:t xml:space="preserve">outcome of the included results. We suggest to </w:t>
      </w:r>
      <w:r w:rsidR="0063230B">
        <w:rPr>
          <w:noProof/>
          <w:szCs w:val="24"/>
        </w:rPr>
        <w:t xml:space="preserve">the </w:t>
      </w:r>
      <w:r w:rsidRPr="00464145">
        <w:rPr>
          <w:noProof/>
          <w:szCs w:val="24"/>
        </w:rPr>
        <w:t>Authors that the abstract should not be too short as 1500 letters are allowed</w:t>
      </w:r>
      <w:r w:rsidR="0063230B">
        <w:rPr>
          <w:noProof/>
          <w:szCs w:val="24"/>
        </w:rPr>
        <w:t>.</w:t>
      </w:r>
      <w:r w:rsidRPr="00464145">
        <w:rPr>
          <w:noProof/>
          <w:szCs w:val="24"/>
        </w:rPr>
        <w:t xml:space="preserve"> Tables, graphs and pictures are not allowed in the </w:t>
      </w:r>
      <w:r w:rsidR="0063230B">
        <w:rPr>
          <w:noProof/>
          <w:szCs w:val="24"/>
        </w:rPr>
        <w:t>abstract</w:t>
      </w:r>
      <w:r w:rsidRPr="00464145">
        <w:rPr>
          <w:noProof/>
          <w:szCs w:val="24"/>
        </w:rPr>
        <w:t>, nor are references to publications</w:t>
      </w:r>
      <w:r w:rsidR="00C9758F">
        <w:rPr>
          <w:noProof/>
          <w:szCs w:val="24"/>
        </w:rPr>
        <w:t>.</w:t>
      </w:r>
    </w:p>
    <w:p w14:paraId="2914BEF1" w14:textId="6346AF00" w:rsidR="00C9758F" w:rsidRPr="009644A2" w:rsidRDefault="0063230B" w:rsidP="008E6960">
      <w:pPr>
        <w:rPr>
          <w:szCs w:val="24"/>
          <w:lang w:val="en-US"/>
        </w:rPr>
      </w:pPr>
      <w:r w:rsidRPr="0063230B">
        <w:rPr>
          <w:szCs w:val="24"/>
          <w:lang w:val="en-US"/>
        </w:rPr>
        <w:t xml:space="preserve">After completing your abstract, please </w:t>
      </w:r>
      <w:r w:rsidR="00CC3CEB">
        <w:rPr>
          <w:szCs w:val="24"/>
          <w:lang w:val="en-US"/>
        </w:rPr>
        <w:t>double-check</w:t>
      </w:r>
      <w:bookmarkStart w:id="0" w:name="_GoBack"/>
      <w:bookmarkEnd w:id="0"/>
      <w:r w:rsidRPr="0063230B">
        <w:rPr>
          <w:szCs w:val="24"/>
          <w:lang w:val="en-US"/>
        </w:rPr>
        <w:t xml:space="preserve"> that all hints and instructions have been f</w:t>
      </w:r>
      <w:r>
        <w:rPr>
          <w:szCs w:val="24"/>
          <w:lang w:val="en-US"/>
        </w:rPr>
        <w:t>ollowed according to the author</w:t>
      </w:r>
      <w:r w:rsidRPr="0063230B">
        <w:rPr>
          <w:szCs w:val="24"/>
          <w:lang w:val="en-US"/>
        </w:rPr>
        <w:t xml:space="preserve"> guidelines</w:t>
      </w:r>
      <w:r w:rsidR="00C9758F" w:rsidRPr="00C9758F">
        <w:rPr>
          <w:szCs w:val="24"/>
          <w:lang w:val="en-US"/>
        </w:rPr>
        <w:t>.</w:t>
      </w:r>
    </w:p>
    <w:p w14:paraId="1BEDDC6D" w14:textId="77777777" w:rsidR="008E6960" w:rsidRPr="009644A2" w:rsidRDefault="008E6960" w:rsidP="008E6960">
      <w:pPr>
        <w:rPr>
          <w:szCs w:val="24"/>
          <w:lang w:val="en-US"/>
        </w:rPr>
      </w:pPr>
    </w:p>
    <w:p w14:paraId="0F2DEFE8" w14:textId="35CDF177" w:rsidR="00176679" w:rsidRPr="009644A2" w:rsidRDefault="00EC2D4E" w:rsidP="00176679">
      <w:pPr>
        <w:rPr>
          <w:lang w:val="en-US"/>
        </w:rPr>
      </w:pPr>
      <w:r w:rsidRPr="009644A2">
        <w:rPr>
          <w:b/>
          <w:szCs w:val="24"/>
          <w:lang w:val="en-US"/>
        </w:rPr>
        <w:t>Keywords</w:t>
      </w:r>
      <w:r w:rsidRPr="009644A2">
        <w:rPr>
          <w:szCs w:val="24"/>
          <w:lang w:val="en-US"/>
        </w:rPr>
        <w:t xml:space="preserve">: </w:t>
      </w:r>
      <w:r w:rsidR="000919C7">
        <w:rPr>
          <w:szCs w:val="24"/>
          <w:lang w:val="en-US"/>
        </w:rPr>
        <w:t>first</w:t>
      </w:r>
      <w:r w:rsidR="00672483" w:rsidRPr="009644A2">
        <w:rPr>
          <w:szCs w:val="24"/>
          <w:lang w:val="en-US"/>
        </w:rPr>
        <w:t xml:space="preserve">, </w:t>
      </w:r>
      <w:r w:rsidR="000919C7">
        <w:rPr>
          <w:szCs w:val="24"/>
          <w:lang w:val="en-US"/>
        </w:rPr>
        <w:t>second</w:t>
      </w:r>
      <w:r w:rsidR="00672483" w:rsidRPr="009644A2">
        <w:rPr>
          <w:szCs w:val="24"/>
          <w:lang w:val="en-US"/>
        </w:rPr>
        <w:t xml:space="preserve">, </w:t>
      </w:r>
      <w:r w:rsidR="000919C7">
        <w:rPr>
          <w:szCs w:val="24"/>
          <w:lang w:val="en-US"/>
        </w:rPr>
        <w:t>third</w:t>
      </w:r>
      <w:r w:rsidR="008E6960" w:rsidRPr="009644A2">
        <w:rPr>
          <w:szCs w:val="24"/>
          <w:lang w:val="en-US"/>
        </w:rPr>
        <w:t xml:space="preserve">, </w:t>
      </w:r>
      <w:r w:rsidR="000919C7">
        <w:rPr>
          <w:szCs w:val="24"/>
          <w:lang w:val="en-US"/>
        </w:rPr>
        <w:t>fourth</w:t>
      </w:r>
      <w:r w:rsidR="008E6960" w:rsidRPr="009644A2">
        <w:rPr>
          <w:szCs w:val="24"/>
          <w:lang w:val="en-US"/>
        </w:rPr>
        <w:t xml:space="preserve">, </w:t>
      </w:r>
      <w:r w:rsidR="000919C7">
        <w:rPr>
          <w:szCs w:val="24"/>
          <w:lang w:val="en-US"/>
        </w:rPr>
        <w:t>fifth</w:t>
      </w:r>
    </w:p>
    <w:p w14:paraId="7059547F" w14:textId="77777777" w:rsidR="00176679" w:rsidRDefault="00176679" w:rsidP="007D6865">
      <w:pPr>
        <w:rPr>
          <w:szCs w:val="24"/>
        </w:rPr>
      </w:pPr>
    </w:p>
    <w:sectPr w:rsidR="00176679" w:rsidSect="00582103">
      <w:pgSz w:w="11906" w:h="16838" w:code="9"/>
      <w:pgMar w:top="1418"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en-US" w:vendorID="64" w:dllVersion="131078" w:nlCheck="1" w:checkStyle="0"/>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779"/>
    <w:rsid w:val="000157EA"/>
    <w:rsid w:val="00022256"/>
    <w:rsid w:val="000919C7"/>
    <w:rsid w:val="000A27D8"/>
    <w:rsid w:val="00153D1C"/>
    <w:rsid w:val="001735E2"/>
    <w:rsid w:val="00175DF2"/>
    <w:rsid w:val="00175FEC"/>
    <w:rsid w:val="00176679"/>
    <w:rsid w:val="00236DCB"/>
    <w:rsid w:val="002A464D"/>
    <w:rsid w:val="00353B2B"/>
    <w:rsid w:val="003D1779"/>
    <w:rsid w:val="003D73D5"/>
    <w:rsid w:val="00413C99"/>
    <w:rsid w:val="00433B64"/>
    <w:rsid w:val="00464145"/>
    <w:rsid w:val="00464FB5"/>
    <w:rsid w:val="004869E9"/>
    <w:rsid w:val="004D569D"/>
    <w:rsid w:val="005050E0"/>
    <w:rsid w:val="00527F0A"/>
    <w:rsid w:val="00573975"/>
    <w:rsid w:val="00582103"/>
    <w:rsid w:val="00627A0D"/>
    <w:rsid w:val="0063230B"/>
    <w:rsid w:val="00652A5C"/>
    <w:rsid w:val="00672483"/>
    <w:rsid w:val="00770F4A"/>
    <w:rsid w:val="007D6865"/>
    <w:rsid w:val="008033FA"/>
    <w:rsid w:val="00834B25"/>
    <w:rsid w:val="008E6960"/>
    <w:rsid w:val="008F211E"/>
    <w:rsid w:val="00914974"/>
    <w:rsid w:val="00922BC8"/>
    <w:rsid w:val="009644A2"/>
    <w:rsid w:val="0098265B"/>
    <w:rsid w:val="009A7660"/>
    <w:rsid w:val="00A41252"/>
    <w:rsid w:val="00A66EEE"/>
    <w:rsid w:val="00AF5348"/>
    <w:rsid w:val="00AF6B0C"/>
    <w:rsid w:val="00BE74BD"/>
    <w:rsid w:val="00C350FD"/>
    <w:rsid w:val="00C50CA2"/>
    <w:rsid w:val="00C73EB2"/>
    <w:rsid w:val="00C9758F"/>
    <w:rsid w:val="00CA19BC"/>
    <w:rsid w:val="00CA4814"/>
    <w:rsid w:val="00CC15A0"/>
    <w:rsid w:val="00CC32E1"/>
    <w:rsid w:val="00CC3CEB"/>
    <w:rsid w:val="00D427EB"/>
    <w:rsid w:val="00D6666A"/>
    <w:rsid w:val="00D867A4"/>
    <w:rsid w:val="00DA4F35"/>
    <w:rsid w:val="00DA53F2"/>
    <w:rsid w:val="00DF6A2A"/>
    <w:rsid w:val="00E01361"/>
    <w:rsid w:val="00E349F6"/>
    <w:rsid w:val="00E7596B"/>
    <w:rsid w:val="00EC2D4E"/>
    <w:rsid w:val="00EC44A8"/>
    <w:rsid w:val="00F2481C"/>
    <w:rsid w:val="00F26CC9"/>
    <w:rsid w:val="00F51057"/>
    <w:rsid w:val="00FA41CD"/>
    <w:rsid w:val="00FC2F25"/>
    <w:rsid w:val="00FF607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13EFC"/>
  <w15:chartTrackingRefBased/>
  <w15:docId w15:val="{564EA3A4-C7AD-4283-BC1C-6C6D80F2A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6865"/>
    <w:pPr>
      <w:jc w:val="both"/>
    </w:pPr>
    <w:rPr>
      <w:rFonts w:ascii="Times New Roman" w:hAnsi="Times New Roman"/>
      <w:color w:val="000000"/>
      <w:sz w:val="24"/>
      <w:szCs w:val="22"/>
      <w:lang w:eastAsia="en-US"/>
    </w:rPr>
  </w:style>
  <w:style w:type="paragraph" w:styleId="Naslov1">
    <w:name w:val="heading 1"/>
    <w:basedOn w:val="Normal"/>
    <w:next w:val="Normal"/>
    <w:link w:val="Naslov1Char"/>
    <w:autoRedefine/>
    <w:uiPriority w:val="9"/>
    <w:qFormat/>
    <w:rsid w:val="007D6865"/>
    <w:pPr>
      <w:keepNext/>
      <w:keepLines/>
      <w:outlineLvl w:val="0"/>
    </w:pPr>
    <w:rPr>
      <w:rFonts w:eastAsia="Times New Roman"/>
      <w:b/>
      <w:bCs/>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7D6865"/>
    <w:rPr>
      <w:rFonts w:ascii="Times New Roman" w:eastAsia="Times New Roman" w:hAnsi="Times New Roman" w:cs="Times New Roman"/>
      <w:b/>
      <w:bCs/>
      <w:color w:val="000000"/>
      <w:sz w:val="28"/>
      <w:szCs w:val="28"/>
    </w:rPr>
  </w:style>
  <w:style w:type="paragraph" w:customStyle="1" w:styleId="Autori">
    <w:name w:val="Autori"/>
    <w:basedOn w:val="Normal"/>
    <w:qFormat/>
    <w:rsid w:val="008F211E"/>
    <w:rPr>
      <w:noProof/>
      <w:szCs w:val="24"/>
    </w:rPr>
  </w:style>
  <w:style w:type="paragraph" w:customStyle="1" w:styleId="adresa">
    <w:name w:val="adresa"/>
    <w:basedOn w:val="Normal"/>
    <w:qFormat/>
    <w:rsid w:val="008F211E"/>
    <w:rPr>
      <w:i/>
      <w:noProof/>
      <w:sz w:val="22"/>
    </w:rPr>
  </w:style>
  <w:style w:type="character" w:styleId="Hiperveza">
    <w:name w:val="Hyperlink"/>
    <w:basedOn w:val="Zadanifontodlomka"/>
    <w:uiPriority w:val="99"/>
    <w:unhideWhenUsed/>
    <w:rsid w:val="00AF53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ontact@agr.h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ZOS\Desktop\SA%202021\www\dl\SA2014_sazetak_predloza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SA2014_sazetak_predlozak</Template>
  <TotalTime>25</TotalTime>
  <Pages>1</Pages>
  <Words>247</Words>
  <Characters>1408</Characters>
  <Application>Microsoft Office Word</Application>
  <DocSecurity>0</DocSecurity>
  <Lines>11</Lines>
  <Paragraphs>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SA2010 Sazetak Predlozak</vt:lpstr>
      <vt:lpstr>SA2010 Sazetak Predlozak</vt:lpstr>
    </vt:vector>
  </TitlesOfParts>
  <Company>pfos</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SA2010 Sazetak Predlozak</dc:title>
  <dc:subject/>
  <dc:creator>FAZOS</dc:creator>
  <cp:keywords/>
  <cp:lastModifiedBy>Korisnik</cp:lastModifiedBy>
  <cp:revision>7</cp:revision>
  <cp:lastPrinted>1899-12-31T23:00:00Z</cp:lastPrinted>
  <dcterms:created xsi:type="dcterms:W3CDTF">2022-06-30T12:55:00Z</dcterms:created>
  <dcterms:modified xsi:type="dcterms:W3CDTF">2022-08-31T18:38:00Z</dcterms:modified>
</cp:coreProperties>
</file>